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7E" w:rsidRDefault="00FD277E" w:rsidP="00504D6E">
      <w:pPr>
        <w:rPr>
          <w:sz w:val="24"/>
          <w:szCs w:val="24"/>
        </w:rPr>
      </w:pPr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bookmarkStart w:id="0" w:name="_GoBack"/>
      <w:r w:rsidRPr="00E65C52">
        <w:rPr>
          <w:b/>
          <w:szCs w:val="28"/>
        </w:rPr>
        <w:t>о персонифицированном дополнительном образовании детей</w:t>
      </w:r>
    </w:p>
    <w:bookmarkEnd w:id="0"/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A822AB" w:rsidP="00E65C52">
      <w:pPr>
        <w:spacing w:line="288" w:lineRule="auto"/>
        <w:jc w:val="center"/>
        <w:textAlignment w:val="auto"/>
        <w:rPr>
          <w:szCs w:val="28"/>
        </w:rPr>
      </w:pPr>
      <w:r w:rsidRPr="00A822AB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A822AB" w:rsidP="00E65C52">
      <w:pPr>
        <w:spacing w:line="288" w:lineRule="auto"/>
        <w:jc w:val="center"/>
        <w:textAlignment w:val="auto"/>
        <w:rPr>
          <w:szCs w:val="28"/>
        </w:rPr>
      </w:pPr>
      <w:r w:rsidRPr="00A822AB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8"/>
        <w:gridCol w:w="1819"/>
        <w:gridCol w:w="2351"/>
        <w:gridCol w:w="3336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504D6E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A822AB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A822AB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A822AB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504D6E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504D6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504D6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Пошехонский </w:t>
            </w:r>
            <w:r w:rsidRPr="00E65C52">
              <w:rPr>
                <w:sz w:val="24"/>
                <w:szCs w:val="24"/>
              </w:rPr>
              <w:lastRenderedPageBreak/>
              <w:t>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 xml:space="preserve">Марина Татьяна </w:t>
            </w:r>
            <w:r w:rsidRPr="00E65C52">
              <w:rPr>
                <w:sz w:val="24"/>
                <w:szCs w:val="24"/>
              </w:rPr>
              <w:lastRenderedPageBreak/>
              <w:t>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 xml:space="preserve">г.Пошехонье, </w:t>
            </w:r>
            <w:r w:rsidRPr="00E65C52">
              <w:rPr>
                <w:sz w:val="24"/>
                <w:szCs w:val="24"/>
              </w:rPr>
              <w:lastRenderedPageBreak/>
              <w:t>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lastRenderedPageBreak/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</w:r>
            <w:r w:rsidRPr="00E65C52">
              <w:rPr>
                <w:sz w:val="24"/>
                <w:szCs w:val="24"/>
                <w:lang w:val="en-US"/>
              </w:rPr>
              <w:lastRenderedPageBreak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A822AB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A822AB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504D6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7BB" w:rsidRDefault="00CC17BB">
      <w:r>
        <w:separator/>
      </w:r>
    </w:p>
  </w:endnote>
  <w:endnote w:type="continuationSeparator" w:id="1">
    <w:p w:rsidR="00CC17BB" w:rsidRDefault="00CC1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A822AB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A822AB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7BB" w:rsidRDefault="00CC17BB">
      <w:r>
        <w:separator/>
      </w:r>
    </w:p>
  </w:footnote>
  <w:footnote w:type="continuationSeparator" w:id="1">
    <w:p w:rsidR="00CC17BB" w:rsidRDefault="00CC17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A822AB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A822AB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504D6E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04D6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22AB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0399B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C17BB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4D3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2AB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microsoft.com/office/2007/relationships/stylesWithEffects" Target="stylesWithEffects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2</TotalTime>
  <Pages>1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Садик</cp:lastModifiedBy>
  <cp:revision>4</cp:revision>
  <cp:lastPrinted>2021-09-02T13:32:00Z</cp:lastPrinted>
  <dcterms:created xsi:type="dcterms:W3CDTF">2021-09-06T05:14:00Z</dcterms:created>
  <dcterms:modified xsi:type="dcterms:W3CDTF">2021-09-06T10:56:00Z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